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37B0" w:rsidRDefault="006A37B0"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7" o:spid="_x0000_s1026" type="#_x0000_t75" style="position:absolute;margin-left:51.4pt;margin-top:7.5pt;width:91.4pt;height:29.75pt;z-index:251669504;visibility:visible;mso-position-horizontal:right;mso-position-horizontal-relative:margin;mso-position-vertical-relative:margin">
            <v:imagedata r:id="rId6" o:title=""/>
            <w10:wrap type="square" anchorx="margin" anchory="margin"/>
          </v:shape>
        </w:pict>
      </w:r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9" o:spid="_x0000_s1027" type="#_x0000_t202" style="position:absolute;margin-left:561.35pt;margin-top:83.35pt;width:28.05pt;height:33.65pt;z-index:251661312;visibility:visible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" filled="f" stroked="f">
            <v:textbox>
              <w:txbxContent>
                <w:p w:rsidR="006A37B0" w:rsidRPr="00ED4F36" w:rsidRDefault="006A37B0" w:rsidP="007F7546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/>
                      <w:b/>
                      <w:color w:val="0A0EB2"/>
                      <w:sz w:val="52"/>
                    </w:rPr>
                  </w:pPr>
                  <w:bookmarkStart w:id="0" w:name="_GoBack"/>
                  <w:bookmarkEnd w:id="0"/>
                  <w:r w:rsidRPr="00ED4F36">
                    <w:rPr>
                      <w:rFonts w:ascii="Times New Roman" w:hAnsi="Times New Roman"/>
                      <w:b/>
                      <w:color w:val="0A0EB2"/>
                      <w:sz w:val="52"/>
                    </w:rPr>
                    <w:t>4</w:t>
                  </w:r>
                </w:p>
              </w:txbxContent>
            </v:textbox>
            <w10:wrap anchorx="margin"/>
          </v:shape>
        </w:pict>
      </w:r>
      <w:r>
        <w:rPr>
          <w:noProof/>
          <w:lang w:eastAsia="ru-RU"/>
        </w:rPr>
        <w:pict>
          <v:shape id="Рисунок 52" o:spid="_x0000_s1028" type="#_x0000_t75" alt="https://avatars.mds.yandex.net/get-zen_doc/1692094/pub_5da5cb3fa3f6e400b27312b5_5daee9b6e4fff000ad0f2745/scale_1200" style="position:absolute;margin-left:209pt;margin-top:144.45pt;width:389.4pt;height:405.05pt;z-index:251648000;visibility:visible;mso-position-horizontal-relative:margin;mso-position-vertical-relative:margin">
            <v:imagedata r:id="rId7" o:title="" cropleft="8427f" cropright="9526f"/>
            <w10:wrap type="square" anchorx="margin" anchory="margin"/>
          </v:shape>
        </w:pict>
      </w:r>
      <w:r>
        <w:rPr>
          <w:noProof/>
          <w:lang w:eastAsia="ru-RU"/>
        </w:rPr>
        <w:pict>
          <v:shape id="Рисунок 30" o:spid="_x0000_s1029" type="#_x0000_t75" alt="https://janet.ru/assets/i/ai/4/0/1/i/2656525.jpg" style="position:absolute;margin-left:104pt;margin-top:226.25pt;width:216.5pt;height:210.7pt;z-index:251646976;visibility:visible;mso-position-horizontal-relative:margin;mso-position-vertical-relative:margin" o:gfxdata="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">
            <v:imagedata r:id="rId8" o:title=""/>
            <o:lock v:ext="edit" aspectratio="f"/>
            <w10:wrap type="square" anchorx="margin" anchory="margin"/>
          </v:shape>
        </w:pict>
      </w:r>
      <w:r>
        <w:rPr>
          <w:noProof/>
          <w:lang w:eastAsia="ru-RU"/>
        </w:rPr>
        <w:pict>
          <v:shape id="Рисунок 33" o:spid="_x0000_s1030" type="#_x0000_t75" alt="https://janet.ru/assets/i/ai/4/0/1/i/2656525.jpg" style="position:absolute;margin-left:543.5pt;margin-top:227.9pt;width:212.65pt;height:210.7pt;z-index:251645952;visibility:visible;mso-position-horizontal-relative:margin;mso-position-vertical-relative:margin" o:gfxdata="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">
            <v:imagedata r:id="rId9" o:title=""/>
            <o:lock v:ext="edit" aspectratio="f"/>
            <w10:wrap type="square" anchorx="margin" anchory="margin"/>
          </v:shape>
        </w:pict>
      </w:r>
      <w:r>
        <w:rPr>
          <w:noProof/>
          <w:lang w:eastAsia="ru-RU"/>
        </w:rPr>
        <w:pict>
          <v:shape id="Рисунок 29" o:spid="_x0000_s1031" type="#_x0000_t75" alt="https://janet.ru/assets/i/ai/4/0/1/i/2656525.jpg" style="position:absolute;margin-left:0;margin-top:47.95pt;width:210.25pt;height:206.4pt;z-index:251650048;visibility:visible;mso-position-horizontal:left;mso-position-horizontal-relative:margin;mso-position-vertical-relative:margin" o:gfxdata="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">
            <v:imagedata r:id="rId10" o:title=""/>
            <o:lock v:ext="edit" aspectratio="f"/>
            <w10:wrap type="square" anchorx="margin" anchory="margin"/>
          </v:shape>
        </w:pict>
      </w:r>
      <w:r>
        <w:rPr>
          <w:noProof/>
          <w:lang w:eastAsia="ru-RU"/>
        </w:rPr>
        <w:pict>
          <v:shape id="Рисунок 32" o:spid="_x0000_s1032" type="#_x0000_t75" alt="https://janet.ru/assets/i/ai/4/0/1/i/2656525.jpg" style="position:absolute;margin-left:621.4pt;margin-top:51.25pt;width:210.25pt;height:205.9pt;z-index:251652096;visibility:visible;mso-position-horizontal-relative:margin;mso-position-vertical-relative:margin" o:gfxdata="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">
            <v:imagedata r:id="rId11" o:title=""/>
            <o:lock v:ext="edit" aspectratio="f"/>
            <w10:wrap type="square" anchorx="margin" anchory="margin"/>
          </v:shape>
        </w:pict>
      </w:r>
      <w:r>
        <w:rPr>
          <w:noProof/>
          <w:lang w:eastAsia="ru-RU"/>
        </w:rPr>
        <w:pict>
          <v:shape id="Надпись 8" o:spid="_x0000_s1033" type="#_x0000_t202" style="position:absolute;margin-left:494.7pt;margin-top:110.9pt;width:140.8pt;height:107.55pt;z-index:251660288;visibility:visible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" filled="f" stroked="f">
            <v:textbox>
              <w:txbxContent>
                <w:p w:rsidR="006A37B0" w:rsidRPr="006D32AC" w:rsidRDefault="006A37B0" w:rsidP="007F7546">
                  <w:pPr>
                    <w:spacing w:after="135" w:line="240" w:lineRule="auto"/>
                    <w:ind w:left="142"/>
                    <w:jc w:val="center"/>
                    <w:rPr>
                      <w:rFonts w:ascii="Times New Roman" w:hAnsi="Times New Roman"/>
                      <w:spacing w:val="2"/>
                      <w:sz w:val="28"/>
                      <w:szCs w:val="24"/>
                      <w:lang w:eastAsia="ru-RU"/>
                    </w:rPr>
                  </w:pPr>
                  <w:r w:rsidRPr="006D32AC">
                    <w:rPr>
                      <w:rFonts w:ascii="Times New Roman" w:hAnsi="Times New Roman"/>
                      <w:spacing w:val="2"/>
                      <w:sz w:val="28"/>
                      <w:szCs w:val="24"/>
                      <w:lang w:eastAsia="ru-RU"/>
                    </w:rPr>
                    <w:t>Тыльная сторона пальцев на противоположной ладони с перекрещенными пальцами</w:t>
                  </w:r>
                </w:p>
                <w:p w:rsidR="006A37B0" w:rsidRPr="00DF51C3" w:rsidRDefault="006A37B0" w:rsidP="007F7546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/>
                      <w:sz w:val="28"/>
                    </w:rPr>
                  </w:pPr>
                </w:p>
              </w:txbxContent>
            </v:textbox>
            <w10:wrap anchorx="margin"/>
          </v:shape>
        </w:pict>
      </w:r>
      <w:r>
        <w:rPr>
          <w:noProof/>
          <w:lang w:eastAsia="ru-RU"/>
        </w:rPr>
        <w:pict>
          <v:shape id="Надпись 16" o:spid="_x0000_s1034" type="#_x0000_t202" style="position:absolute;margin-left:244.9pt;margin-top:86.35pt;width:306.7pt;height:43pt;z-index:251667456;visibility:visible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" filled="f" stroked="f">
            <v:textbox>
              <w:txbxContent>
                <w:p w:rsidR="006A37B0" w:rsidRPr="008C167F" w:rsidRDefault="006A37B0" w:rsidP="003E3AE5">
                  <w:pPr>
                    <w:spacing w:after="0" w:line="240" w:lineRule="atLeast"/>
                    <w:contextualSpacing/>
                    <w:jc w:val="center"/>
                    <w:rPr>
                      <w:rFonts w:ascii="Times New Roman" w:hAnsi="Times New Roman"/>
                      <w:b/>
                      <w:noProof/>
                      <w:color w:val="FF0000"/>
                      <w:sz w:val="30"/>
                      <w:szCs w:val="30"/>
                      <w:lang w:eastAsia="ru-RU"/>
                    </w:rPr>
                  </w:pPr>
                  <w:r w:rsidRPr="008C167F">
                    <w:rPr>
                      <w:rFonts w:ascii="Times New Roman" w:hAnsi="Times New Roman"/>
                      <w:b/>
                      <w:noProof/>
                      <w:color w:val="FF0000"/>
                      <w:sz w:val="30"/>
                      <w:szCs w:val="30"/>
                      <w:lang w:eastAsia="ru-RU"/>
                    </w:rPr>
                    <w:t>Обработка рук осуществляется в течение</w:t>
                  </w:r>
                </w:p>
                <w:p w:rsidR="006A37B0" w:rsidRPr="008C167F" w:rsidRDefault="006A37B0" w:rsidP="003E3AE5">
                  <w:pPr>
                    <w:spacing w:after="0" w:line="240" w:lineRule="atLeast"/>
                    <w:contextualSpacing/>
                    <w:jc w:val="center"/>
                    <w:rPr>
                      <w:rFonts w:ascii="Times New Roman" w:hAnsi="Times New Roman"/>
                      <w:b/>
                      <w:noProof/>
                      <w:color w:val="FF0000"/>
                      <w:sz w:val="30"/>
                      <w:szCs w:val="30"/>
                      <w:lang w:eastAsia="ru-RU"/>
                    </w:rPr>
                  </w:pPr>
                  <w:r w:rsidRPr="008C167F">
                    <w:rPr>
                      <w:rFonts w:ascii="Times New Roman" w:hAnsi="Times New Roman"/>
                      <w:b/>
                      <w:noProof/>
                      <w:color w:val="FF0000"/>
                      <w:sz w:val="30"/>
                      <w:szCs w:val="30"/>
                      <w:lang w:eastAsia="ru-RU"/>
                    </w:rPr>
                    <w:t xml:space="preserve"> 30 секунд – 1 минуты</w:t>
                  </w:r>
                </w:p>
                <w:p w:rsidR="006A37B0" w:rsidRPr="00BC0B23" w:rsidRDefault="006A37B0" w:rsidP="003E3AE5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/>
                      <w:sz w:val="32"/>
                    </w:rPr>
                  </w:pPr>
                </w:p>
              </w:txbxContent>
            </v:textbox>
            <w10:wrap anchorx="margin"/>
          </v:shape>
        </w:pict>
      </w:r>
      <w:r>
        <w:rPr>
          <w:noProof/>
          <w:lang w:eastAsia="ru-RU"/>
        </w:rPr>
        <w:pict>
          <v:shape id="Надпись 11" o:spid="_x0000_s1035" type="#_x0000_t202" style="position:absolute;margin-left:759.5pt;margin-top:236.35pt;width:28.05pt;height:33.65pt;z-index:251663360;visibility:visible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" filled="f" stroked="f">
            <v:textbox>
              <w:txbxContent>
                <w:p w:rsidR="006A37B0" w:rsidRPr="00ED4F36" w:rsidRDefault="006A37B0" w:rsidP="007F7546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/>
                      <w:b/>
                      <w:color w:val="0A0EB2"/>
                      <w:sz w:val="52"/>
                    </w:rPr>
                  </w:pPr>
                  <w:r w:rsidRPr="00ED4F36">
                    <w:rPr>
                      <w:rFonts w:ascii="Times New Roman" w:hAnsi="Times New Roman"/>
                      <w:b/>
                      <w:color w:val="0A0EB2"/>
                      <w:sz w:val="52"/>
                    </w:rPr>
                    <w:t>5</w:t>
                  </w:r>
                </w:p>
              </w:txbxContent>
            </v:textbox>
            <w10:wrap anchorx="margin"/>
          </v:shape>
        </w:pict>
      </w:r>
      <w:r>
        <w:rPr>
          <w:noProof/>
          <w:lang w:eastAsia="ru-RU"/>
        </w:rPr>
        <w:pict>
          <v:shape id="Надпись 4" o:spid="_x0000_s1036" type="#_x0000_t202" style="position:absolute;margin-left:49.65pt;margin-top:241.4pt;width:28.05pt;height:33.65pt;z-index:251657216;visibility:visible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" filled="f" stroked="f">
            <v:textbox>
              <w:txbxContent>
                <w:p w:rsidR="006A37B0" w:rsidRPr="00ED4F36" w:rsidRDefault="006A37B0" w:rsidP="00BC7528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/>
                      <w:b/>
                      <w:color w:val="0A0EB2"/>
                      <w:sz w:val="52"/>
                    </w:rPr>
                  </w:pPr>
                  <w:r w:rsidRPr="00ED4F36">
                    <w:rPr>
                      <w:rFonts w:ascii="Times New Roman" w:hAnsi="Times New Roman"/>
                      <w:b/>
                      <w:color w:val="0A0EB2"/>
                      <w:sz w:val="52"/>
                    </w:rPr>
                    <w:t>2</w:t>
                  </w:r>
                </w:p>
                <w:p w:rsidR="006A37B0" w:rsidRDefault="006A37B0"/>
              </w:txbxContent>
            </v:textbox>
            <w10:wrap anchorx="margin"/>
          </v:shape>
        </w:pict>
      </w:r>
      <w:r>
        <w:rPr>
          <w:noProof/>
          <w:lang w:eastAsia="ru-RU"/>
        </w:rPr>
        <w:pict>
          <v:shape id="Надпись 55" o:spid="_x0000_s1037" type="#_x0000_t202" style="position:absolute;margin-left:177.85pt;margin-top:112.15pt;width:86.95pt;height:86.05pt;z-index:251654144;visibility:visible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" filled="f" stroked="f">
            <v:textbox>
              <w:txbxContent>
                <w:p w:rsidR="006A37B0" w:rsidRPr="00DF51C3" w:rsidRDefault="006A37B0" w:rsidP="00D73831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Times New Roman" w:hAnsi="Times New Roman"/>
                      <w:sz w:val="28"/>
                    </w:rPr>
                    <w:t>Ладонь к ладони (включая запястья)</w:t>
                  </w:r>
                </w:p>
              </w:txbxContent>
            </v:textbox>
            <w10:wrap anchorx="margin"/>
          </v:shape>
        </w:pict>
      </w:r>
      <w:r>
        <w:rPr>
          <w:noProof/>
          <w:lang w:eastAsia="ru-RU"/>
        </w:rPr>
        <w:pict>
          <v:shape id="Надпись 3" o:spid="_x0000_s1038" type="#_x0000_t202" style="position:absolute;margin-left:205.65pt;margin-top:81.75pt;width:28.05pt;height:33.65pt;z-index:251656192;visibility:visible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" filled="f" stroked="f">
            <v:textbox>
              <w:txbxContent>
                <w:p w:rsidR="006A37B0" w:rsidRPr="00ED4F36" w:rsidRDefault="006A37B0" w:rsidP="00BC7528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/>
                      <w:b/>
                      <w:color w:val="0A0EB2"/>
                      <w:sz w:val="52"/>
                    </w:rPr>
                  </w:pPr>
                  <w:r w:rsidRPr="00ED4F36">
                    <w:rPr>
                      <w:rFonts w:ascii="Times New Roman" w:hAnsi="Times New Roman"/>
                      <w:b/>
                      <w:color w:val="0A0EB2"/>
                      <w:sz w:val="52"/>
                    </w:rPr>
                    <w:t>1</w:t>
                  </w:r>
                </w:p>
              </w:txbxContent>
            </v:textbox>
            <w10:wrap anchorx="margin"/>
          </v:shape>
        </w:pict>
      </w:r>
      <w:r>
        <w:rPr>
          <w:noProof/>
          <w:lang w:eastAsia="ru-RU"/>
        </w:rPr>
        <w:pict>
          <v:shape id="Надпись 7" o:spid="_x0000_s1039" type="#_x0000_t202" style="position:absolute;margin-left:0;margin-top:44.75pt;width:567.45pt;height:38.5pt;z-index:251668480;visibility:visible;mso-position-horizontal:center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" filled="f" stroked="f">
            <v:textbox>
              <w:txbxContent>
                <w:p w:rsidR="006A37B0" w:rsidRPr="00475AD2" w:rsidRDefault="006A37B0" w:rsidP="00151DEE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/>
                      <w:b/>
                      <w:sz w:val="48"/>
                      <w:u w:val="single"/>
                    </w:rPr>
                  </w:pPr>
                  <w:r w:rsidRPr="00475AD2">
                    <w:rPr>
                      <w:rFonts w:ascii="Times New Roman" w:hAnsi="Times New Roman"/>
                      <w:b/>
                      <w:sz w:val="48"/>
                      <w:u w:val="single"/>
                    </w:rPr>
                    <w:t>МОЕМ РУКИ ПРАВИЛЬНО!</w:t>
                  </w:r>
                </w:p>
              </w:txbxContent>
            </v:textbox>
            <w10:wrap anchorx="margin"/>
          </v:shape>
        </w:pict>
      </w:r>
      <w:r>
        <w:rPr>
          <w:noProof/>
          <w:lang w:eastAsia="ru-RU"/>
        </w:rPr>
        <w:pict>
          <v:shape id="Надпись 1" o:spid="_x0000_s1040" type="#_x0000_t202" style="position:absolute;margin-left:0;margin-top:7.45pt;width:567.45pt;height:38.5pt;z-index:251649024;visibility:visible;mso-position-horizontal:center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" filled="f" stroked="f">
            <v:textbox>
              <w:txbxContent>
                <w:p w:rsidR="006A37B0" w:rsidRPr="001F3DDF" w:rsidRDefault="006A37B0" w:rsidP="00055095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/>
                    </w:rPr>
                  </w:pPr>
                  <w:r w:rsidRPr="001F3DDF">
                    <w:rPr>
                      <w:rFonts w:ascii="Times New Roman" w:hAnsi="Times New Roman"/>
                    </w:rPr>
                    <w:t>Министерство здравоохранения Республики Беларусь</w:t>
                  </w:r>
                </w:p>
                <w:p w:rsidR="006A37B0" w:rsidRPr="001F3DDF" w:rsidRDefault="006A37B0" w:rsidP="00055095">
                  <w:pPr>
                    <w:spacing w:after="0" w:line="240" w:lineRule="auto"/>
                    <w:contextualSpacing/>
                    <w:rPr>
                      <w:rFonts w:ascii="Times New Roman" w:hAnsi="Times New Roman"/>
                    </w:rPr>
                  </w:pPr>
                  <w:r w:rsidRPr="001F3DDF">
                    <w:rPr>
                      <w:rFonts w:ascii="Times New Roman" w:hAnsi="Times New Roman"/>
                    </w:rPr>
                    <w:t>Государственное учреждение «Гомельский областной центр гигиены, эпидемиологии и общественного здоровья»</w:t>
                  </w:r>
                </w:p>
              </w:txbxContent>
            </v:textbox>
            <w10:wrap anchorx="margin"/>
          </v:shape>
        </w:pict>
      </w:r>
    </w:p>
    <w:p w:rsidR="006A37B0" w:rsidRPr="00277390" w:rsidRDefault="006A37B0" w:rsidP="00055095">
      <w:pPr>
        <w:tabs>
          <w:tab w:val="left" w:pos="14314"/>
        </w:tabs>
      </w:pPr>
      <w:r>
        <w:rPr>
          <w:noProof/>
          <w:lang w:eastAsia="ru-RU"/>
        </w:rPr>
        <w:pict>
          <v:shape id="Надпись 2" o:spid="_x0000_s1041" type="#_x0000_t202" style="position:absolute;margin-left:0;margin-top:251.6pt;width:120.55pt;height:107.55pt;z-index:251655168;visibility:visible;mso-position-horizontal:left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" filled="f" stroked="f">
            <v:textbox>
              <w:txbxContent>
                <w:p w:rsidR="006A37B0" w:rsidRPr="006D32AC" w:rsidRDefault="006A37B0" w:rsidP="00D73831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/>
                      <w:spacing w:val="2"/>
                      <w:sz w:val="28"/>
                      <w:szCs w:val="24"/>
                      <w:lang w:eastAsia="ru-RU"/>
                    </w:rPr>
                  </w:pPr>
                  <w:r w:rsidRPr="006D32AC">
                    <w:rPr>
                      <w:rFonts w:ascii="Times New Roman" w:hAnsi="Times New Roman"/>
                      <w:spacing w:val="2"/>
                      <w:sz w:val="28"/>
                      <w:szCs w:val="24"/>
                      <w:lang w:eastAsia="ru-RU"/>
                    </w:rPr>
                    <w:t>Правая ладонь на левую тыльную сторону кисти и левая ладонь на правую тыльную сторону кисти</w:t>
                  </w:r>
                </w:p>
                <w:p w:rsidR="006A37B0" w:rsidRPr="00DF51C3" w:rsidRDefault="006A37B0" w:rsidP="00D73831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/>
                      <w:sz w:val="28"/>
                    </w:rPr>
                  </w:pPr>
                </w:p>
              </w:txbxContent>
            </v:textbox>
            <w10:wrap anchorx="margin"/>
          </v:shape>
        </w:pict>
      </w:r>
      <w:r>
        <w:rPr>
          <w:noProof/>
          <w:lang w:eastAsia="ru-RU"/>
        </w:rPr>
        <w:pict>
          <v:shape id="Надпись 10" o:spid="_x0000_s1042" type="#_x0000_t202" style="position:absolute;margin-left:123.1pt;margin-top:243.15pt;width:107.15pt;height:135.75pt;z-index:251662336;visibility:visible;mso-position-horizontal:right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" filled="f" stroked="f">
            <v:textbox>
              <w:txbxContent>
                <w:p w:rsidR="006A37B0" w:rsidRPr="00BC0B23" w:rsidRDefault="006A37B0" w:rsidP="007F7546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/>
                      <w:sz w:val="32"/>
                    </w:rPr>
                  </w:pPr>
                  <w:r w:rsidRPr="006D32AC">
                    <w:rPr>
                      <w:rFonts w:ascii="Times New Roman" w:hAnsi="Times New Roman"/>
                      <w:spacing w:val="2"/>
                      <w:sz w:val="28"/>
                      <w:szCs w:val="24"/>
                      <w:lang w:eastAsia="ru-RU"/>
                    </w:rPr>
                    <w:t>Кругообразное втирание большого пальца в закрытой ладони левой кисти и наоборот</w:t>
                  </w:r>
                </w:p>
              </w:txbxContent>
            </v:textbox>
            <w10:wrap anchorx="page"/>
          </v:shape>
        </w:pict>
      </w:r>
      <w:r>
        <w:tab/>
      </w:r>
    </w:p>
    <w:p w:rsidR="006A37B0" w:rsidRPr="00277390" w:rsidRDefault="006A37B0" w:rsidP="00277390"/>
    <w:p w:rsidR="006A37B0" w:rsidRPr="00277390" w:rsidRDefault="006A37B0" w:rsidP="00277390"/>
    <w:p w:rsidR="006A37B0" w:rsidRPr="00277390" w:rsidRDefault="006A37B0" w:rsidP="00277390"/>
    <w:p w:rsidR="006A37B0" w:rsidRPr="00277390" w:rsidRDefault="006A37B0" w:rsidP="00277390"/>
    <w:p w:rsidR="006A37B0" w:rsidRPr="00277390" w:rsidRDefault="006A37B0" w:rsidP="00EE61C0">
      <w:pPr>
        <w:ind w:firstLine="708"/>
      </w:pPr>
      <w:r>
        <w:rPr>
          <w:noProof/>
          <w:lang w:eastAsia="ru-RU"/>
        </w:rPr>
        <w:pict>
          <v:shape id="Text Box 44" o:spid="_x0000_s1043" type="#_x0000_t202" style="position:absolute;left:0;text-align:left;margin-left:268.6pt;margin-top:425.2pt;width:237.6pt;height:20.95pt;z-index:251666432;visibility:visible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" filled="f" stroked="f">
            <v:textbox>
              <w:txbxContent>
                <w:p w:rsidR="006A37B0" w:rsidRPr="00B24908" w:rsidRDefault="006A37B0" w:rsidP="00217F4F">
                  <w:pPr>
                    <w:spacing w:after="0" w:line="240" w:lineRule="auto"/>
                    <w:contextualSpacing/>
                    <w:rPr>
                      <w:rFonts w:ascii="Times New Roman" w:hAnsi="Times New Roman"/>
                    </w:rPr>
                  </w:pPr>
                  <w:r w:rsidRPr="00B24908">
                    <w:rPr>
                      <w:rFonts w:ascii="Times New Roman" w:hAnsi="Times New Roman"/>
                    </w:rPr>
                    <w:t xml:space="preserve">Автор: </w:t>
                  </w:r>
                  <w:r>
                    <w:rPr>
                      <w:rFonts w:ascii="Times New Roman" w:hAnsi="Times New Roman"/>
                    </w:rPr>
                    <w:t>Анна</w:t>
                  </w:r>
                  <w:r w:rsidRPr="00B24908">
                    <w:rPr>
                      <w:rFonts w:ascii="Times New Roman" w:hAnsi="Times New Roman"/>
                    </w:rPr>
                    <w:t>Пигулевская, фельдшер-валеолог</w:t>
                  </w:r>
                </w:p>
              </w:txbxContent>
            </v:textbox>
            <w10:wrap anchorx="margin"/>
          </v:shape>
        </w:pict>
      </w:r>
      <w:r>
        <w:rPr>
          <w:noProof/>
          <w:lang w:eastAsia="ru-RU"/>
        </w:rPr>
        <w:pict>
          <v:shape id="Надпись 12" o:spid="_x0000_s1044" type="#_x0000_t202" style="position:absolute;left:0;text-align:left;margin-left:490.1pt;margin-top:339.95pt;width:154.25pt;height:105.8pt;z-index:251664384;visibility:visible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" filled="f" stroked="f">
            <v:textbox>
              <w:txbxContent>
                <w:p w:rsidR="006A37B0" w:rsidRPr="006D32AC" w:rsidRDefault="006A37B0" w:rsidP="00657CD7">
                  <w:pPr>
                    <w:spacing w:after="135" w:line="240" w:lineRule="auto"/>
                    <w:ind w:left="142"/>
                    <w:jc w:val="center"/>
                    <w:rPr>
                      <w:rFonts w:ascii="Arial" w:hAnsi="Arial" w:cs="Arial"/>
                      <w:color w:val="555353"/>
                      <w:spacing w:val="2"/>
                      <w:sz w:val="24"/>
                      <w:szCs w:val="24"/>
                      <w:lang w:eastAsia="ru-RU"/>
                    </w:rPr>
                  </w:pPr>
                  <w:r w:rsidRPr="006D32AC">
                    <w:rPr>
                      <w:rFonts w:ascii="Times New Roman" w:hAnsi="Times New Roman"/>
                      <w:spacing w:val="2"/>
                      <w:sz w:val="28"/>
                      <w:szCs w:val="24"/>
                      <w:lang w:eastAsia="ru-RU"/>
                    </w:rPr>
                    <w:t>Кругообразное втирание замкнутыми кончиками пальцев правой кисти в левой ладони и наоборот</w:t>
                  </w:r>
                </w:p>
                <w:p w:rsidR="006A37B0" w:rsidRPr="00BC0B23" w:rsidRDefault="006A37B0" w:rsidP="00657CD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/>
                      <w:sz w:val="32"/>
                    </w:rPr>
                  </w:pPr>
                </w:p>
              </w:txbxContent>
            </v:textbox>
            <w10:wrap anchorx="margin"/>
          </v:shape>
        </w:pict>
      </w:r>
      <w:r>
        <w:rPr>
          <w:noProof/>
          <w:lang w:eastAsia="ru-RU"/>
        </w:rPr>
        <w:pict>
          <v:shape id="Надпись 13" o:spid="_x0000_s1045" type="#_x0000_t202" style="position:absolute;left:0;text-align:left;margin-left:552.55pt;margin-top:306.95pt;width:28.05pt;height:33.65pt;z-index:251665408;visibility:visible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" filled="f" stroked="f">
            <v:textbox>
              <w:txbxContent>
                <w:p w:rsidR="006A37B0" w:rsidRPr="00ED4F36" w:rsidRDefault="006A37B0" w:rsidP="00657CD7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/>
                      <w:b/>
                      <w:color w:val="0A0EB2"/>
                      <w:sz w:val="52"/>
                    </w:rPr>
                  </w:pPr>
                  <w:r w:rsidRPr="00ED4F36">
                    <w:rPr>
                      <w:rFonts w:ascii="Times New Roman" w:hAnsi="Times New Roman"/>
                      <w:b/>
                      <w:color w:val="0A0EB2"/>
                      <w:sz w:val="52"/>
                    </w:rPr>
                    <w:t>6</w:t>
                  </w:r>
                </w:p>
              </w:txbxContent>
            </v:textbox>
            <w10:wrap anchorx="margin"/>
          </v:shape>
        </w:pict>
      </w:r>
      <w:r>
        <w:rPr>
          <w:noProof/>
          <w:lang w:eastAsia="ru-RU"/>
        </w:rPr>
        <w:pict>
          <v:shape id="Надпись 5" o:spid="_x0000_s1046" type="#_x0000_t202" style="position:absolute;left:0;text-align:left;margin-left:167.05pt;margin-top:337pt;width:122.4pt;height:81.35pt;z-index:251658240;visibility:visible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" filled="f" stroked="f">
            <v:textbox>
              <w:txbxContent>
                <w:p w:rsidR="006A37B0" w:rsidRDefault="006A37B0" w:rsidP="00BC7528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/>
                      <w:spacing w:val="2"/>
                      <w:sz w:val="28"/>
                      <w:szCs w:val="28"/>
                      <w:lang w:eastAsia="ru-RU"/>
                    </w:rPr>
                  </w:pPr>
                  <w:r w:rsidRPr="006D32AC">
                    <w:rPr>
                      <w:rFonts w:ascii="Times New Roman" w:hAnsi="Times New Roman"/>
                      <w:spacing w:val="2"/>
                      <w:sz w:val="28"/>
                      <w:szCs w:val="28"/>
                      <w:lang w:eastAsia="ru-RU"/>
                    </w:rPr>
                    <w:t xml:space="preserve">Ладонь </w:t>
                  </w:r>
                </w:p>
                <w:p w:rsidR="006A37B0" w:rsidRPr="006D32AC" w:rsidRDefault="006A37B0" w:rsidP="00BC7528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/>
                      <w:spacing w:val="2"/>
                      <w:sz w:val="28"/>
                      <w:szCs w:val="28"/>
                      <w:lang w:eastAsia="ru-RU"/>
                    </w:rPr>
                  </w:pPr>
                  <w:r w:rsidRPr="006D32AC">
                    <w:rPr>
                      <w:rFonts w:ascii="Times New Roman" w:hAnsi="Times New Roman"/>
                      <w:spacing w:val="2"/>
                      <w:sz w:val="28"/>
                      <w:szCs w:val="28"/>
                      <w:lang w:eastAsia="ru-RU"/>
                    </w:rPr>
                    <w:t>к ладони рук с перекрещенными пальцами</w:t>
                  </w:r>
                </w:p>
                <w:p w:rsidR="006A37B0" w:rsidRPr="00DF51C3" w:rsidRDefault="006A37B0" w:rsidP="00BC7528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/>
                      <w:sz w:val="28"/>
                    </w:rPr>
                  </w:pPr>
                </w:p>
              </w:txbxContent>
            </v:textbox>
            <w10:wrap anchorx="margin"/>
          </v:shape>
        </w:pict>
      </w:r>
      <w:r>
        <w:rPr>
          <w:noProof/>
          <w:lang w:eastAsia="ru-RU"/>
        </w:rPr>
        <w:pict>
          <v:shape id="Надпись 6" o:spid="_x0000_s1047" type="#_x0000_t202" style="position:absolute;left:0;text-align:left;margin-left:213.25pt;margin-top:306.5pt;width:28.05pt;height:33.65pt;z-index:251659264;visibility:visible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" filled="f" stroked="f">
            <v:textbox>
              <w:txbxContent>
                <w:p w:rsidR="006A37B0" w:rsidRPr="00ED4F36" w:rsidRDefault="006A37B0" w:rsidP="00BC7528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/>
                      <w:b/>
                      <w:color w:val="0A0EB2"/>
                      <w:sz w:val="52"/>
                    </w:rPr>
                  </w:pPr>
                  <w:r w:rsidRPr="00ED4F36">
                    <w:rPr>
                      <w:rFonts w:ascii="Times New Roman" w:hAnsi="Times New Roman"/>
                      <w:b/>
                      <w:color w:val="0A0EB2"/>
                      <w:sz w:val="52"/>
                    </w:rPr>
                    <w:t>3</w:t>
                  </w:r>
                </w:p>
              </w:txbxContent>
            </v:textbox>
            <w10:wrap anchorx="margin"/>
          </v:shape>
        </w:pict>
      </w:r>
      <w:r>
        <w:rPr>
          <w:noProof/>
          <w:lang w:eastAsia="ru-RU"/>
        </w:rPr>
        <w:pict>
          <v:shape id="Рисунок 31" o:spid="_x0000_s1048" type="#_x0000_t75" alt="https://janet.ru/assets/i/ai/4/0/1/i/2656525.jpg" style="position:absolute;left:0;text-align:left;margin-left:-8.25pt;margin-top:408.95pt;width:205.9pt;height:204pt;z-index:251651072;visibility:visible;mso-position-horizontal-relative:margin;mso-position-vertical-relative:page" o:gfxdata="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">
            <v:imagedata r:id="rId12" o:title=""/>
            <o:lock v:ext="edit" aspectratio="f"/>
            <w10:wrap type="square" anchorx="margin" anchory="page"/>
          </v:shape>
        </w:pict>
      </w:r>
      <w:r>
        <w:rPr>
          <w:noProof/>
          <w:lang w:eastAsia="ru-RU"/>
        </w:rPr>
        <w:pict>
          <v:shape id="Рисунок 35" o:spid="_x0000_s1049" type="#_x0000_t75" alt="https://janet.ru/assets/i/ai/4/0/1/i/2656525.jpg" style="position:absolute;left:0;text-align:left;margin-left:641.95pt;margin-top:410.2pt;width:205.95pt;height:201.1pt;z-index:251653120;visibility:visible;mso-position-horizontal-relative:page;mso-position-vertical-relative:page" o:gfxdata="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">
            <v:imagedata r:id="rId13" o:title=""/>
            <o:lock v:ext="edit" aspectratio="f"/>
            <w10:wrap type="square" anchorx="page" anchory="page"/>
          </v:shape>
        </w:pict>
      </w:r>
    </w:p>
    <w:sectPr w:rsidR="006A37B0" w:rsidRPr="00277390" w:rsidSect="00277390">
      <w:footerReference w:type="default" r:id="rId14"/>
      <w:pgSz w:w="16838" w:h="11906" w:orient="landscape"/>
      <w:pgMar w:top="28" w:right="238" w:bottom="227" w:left="22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37B0" w:rsidRDefault="006A37B0" w:rsidP="005A28DB">
      <w:pPr>
        <w:spacing w:after="0" w:line="240" w:lineRule="auto"/>
      </w:pPr>
      <w:r>
        <w:separator/>
      </w:r>
    </w:p>
  </w:endnote>
  <w:endnote w:type="continuationSeparator" w:id="1">
    <w:p w:rsidR="006A37B0" w:rsidRDefault="006A37B0" w:rsidP="005A28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37B0" w:rsidRDefault="006A37B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37B0" w:rsidRDefault="006A37B0" w:rsidP="005A28DB">
      <w:pPr>
        <w:spacing w:after="0" w:line="240" w:lineRule="auto"/>
      </w:pPr>
      <w:r>
        <w:separator/>
      </w:r>
    </w:p>
  </w:footnote>
  <w:footnote w:type="continuationSeparator" w:id="1">
    <w:p w:rsidR="006A37B0" w:rsidRDefault="006A37B0" w:rsidP="005A28D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80EC2"/>
    <w:rsid w:val="000439DA"/>
    <w:rsid w:val="00052AC0"/>
    <w:rsid w:val="00055095"/>
    <w:rsid w:val="0008597D"/>
    <w:rsid w:val="000A28F4"/>
    <w:rsid w:val="00137D3C"/>
    <w:rsid w:val="00141A9B"/>
    <w:rsid w:val="00151DEE"/>
    <w:rsid w:val="001F3DDF"/>
    <w:rsid w:val="002132B3"/>
    <w:rsid w:val="00217F4F"/>
    <w:rsid w:val="00245BF6"/>
    <w:rsid w:val="00264E3D"/>
    <w:rsid w:val="00277390"/>
    <w:rsid w:val="002B449F"/>
    <w:rsid w:val="002D2BEA"/>
    <w:rsid w:val="00351EE4"/>
    <w:rsid w:val="003A248A"/>
    <w:rsid w:val="003A7F6E"/>
    <w:rsid w:val="003E3AE5"/>
    <w:rsid w:val="00434A04"/>
    <w:rsid w:val="00475AD2"/>
    <w:rsid w:val="004E1B8A"/>
    <w:rsid w:val="00517C88"/>
    <w:rsid w:val="00585F41"/>
    <w:rsid w:val="005A28DB"/>
    <w:rsid w:val="00607928"/>
    <w:rsid w:val="006330B3"/>
    <w:rsid w:val="00657CD7"/>
    <w:rsid w:val="006A37B0"/>
    <w:rsid w:val="006D32AC"/>
    <w:rsid w:val="00714BD3"/>
    <w:rsid w:val="00726B66"/>
    <w:rsid w:val="00784922"/>
    <w:rsid w:val="007B4251"/>
    <w:rsid w:val="007D4162"/>
    <w:rsid w:val="007F7546"/>
    <w:rsid w:val="00831DCA"/>
    <w:rsid w:val="008C167F"/>
    <w:rsid w:val="008F7666"/>
    <w:rsid w:val="00951E57"/>
    <w:rsid w:val="0098561E"/>
    <w:rsid w:val="009F669F"/>
    <w:rsid w:val="00AE4408"/>
    <w:rsid w:val="00B2442D"/>
    <w:rsid w:val="00B24908"/>
    <w:rsid w:val="00B80EC2"/>
    <w:rsid w:val="00B91EA4"/>
    <w:rsid w:val="00BA0CC0"/>
    <w:rsid w:val="00BC0B23"/>
    <w:rsid w:val="00BC7528"/>
    <w:rsid w:val="00C31EAB"/>
    <w:rsid w:val="00C43FDF"/>
    <w:rsid w:val="00C548A5"/>
    <w:rsid w:val="00C94D88"/>
    <w:rsid w:val="00CF3153"/>
    <w:rsid w:val="00D02CFC"/>
    <w:rsid w:val="00D05128"/>
    <w:rsid w:val="00D73831"/>
    <w:rsid w:val="00DE5D23"/>
    <w:rsid w:val="00DF42BD"/>
    <w:rsid w:val="00DF51C3"/>
    <w:rsid w:val="00E14FE1"/>
    <w:rsid w:val="00E16893"/>
    <w:rsid w:val="00E177A8"/>
    <w:rsid w:val="00ED4F36"/>
    <w:rsid w:val="00EE61C0"/>
    <w:rsid w:val="00EF37AB"/>
    <w:rsid w:val="00F3258B"/>
    <w:rsid w:val="00F426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D88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5A28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5A28DB"/>
    <w:rPr>
      <w:rFonts w:cs="Times New Roman"/>
    </w:rPr>
  </w:style>
  <w:style w:type="paragraph" w:styleId="Footer">
    <w:name w:val="footer"/>
    <w:basedOn w:val="Normal"/>
    <w:link w:val="FooterChar"/>
    <w:uiPriority w:val="99"/>
    <w:rsid w:val="005A28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5A28DB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4</Words>
  <Characters>28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Редактор</dc:creator>
  <cp:keywords/>
  <dc:description/>
  <cp:lastModifiedBy>Kadri</cp:lastModifiedBy>
  <cp:revision>2</cp:revision>
  <cp:lastPrinted>2020-03-26T12:49:00Z</cp:lastPrinted>
  <dcterms:created xsi:type="dcterms:W3CDTF">2020-11-24T10:18:00Z</dcterms:created>
  <dcterms:modified xsi:type="dcterms:W3CDTF">2020-11-24T10:18:00Z</dcterms:modified>
</cp:coreProperties>
</file>